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8B8EF6" w14:textId="77777777" w:rsidR="002C3D38" w:rsidRDefault="0038343F">
      <w:pPr>
        <w:spacing w:line="640" w:lineRule="exact"/>
        <w:jc w:val="left"/>
        <w:rPr>
          <w:rFonts w:ascii="Times New Roman" w:eastAsia="仿宋_GB2312"/>
          <w:sz w:val="32"/>
          <w:szCs w:val="32"/>
        </w:rPr>
      </w:pPr>
      <w:r>
        <w:rPr>
          <w:rFonts w:ascii="Times New Roman" w:eastAsia="仿宋_GB2312"/>
          <w:sz w:val="32"/>
          <w:szCs w:val="32"/>
        </w:rPr>
        <w:t>附件：</w:t>
      </w:r>
      <w:r>
        <w:rPr>
          <w:rFonts w:ascii="Times New Roman" w:eastAsia="仿宋_GB2312"/>
          <w:sz w:val="32"/>
          <w:szCs w:val="32"/>
        </w:rPr>
        <w:t>2</w:t>
      </w:r>
    </w:p>
    <w:p w14:paraId="63F8725E" w14:textId="77777777" w:rsidR="002C3D38" w:rsidRDefault="0038343F">
      <w:pPr>
        <w:spacing w:line="500" w:lineRule="exact"/>
        <w:jc w:val="center"/>
        <w:rPr>
          <w:rFonts w:ascii="Times New Roman" w:eastAsia="黑体"/>
          <w:snapToGrid/>
          <w:kern w:val="2"/>
          <w:sz w:val="21"/>
          <w:szCs w:val="21"/>
        </w:rPr>
      </w:pPr>
      <w:r>
        <w:rPr>
          <w:rFonts w:ascii="Times New Roman" w:eastAsia="方正小标宋简体"/>
          <w:snapToGrid/>
          <w:kern w:val="2"/>
          <w:sz w:val="40"/>
          <w:szCs w:val="40"/>
        </w:rPr>
        <w:t>2019</w:t>
      </w:r>
      <w:r>
        <w:rPr>
          <w:rFonts w:ascii="Times New Roman" w:eastAsia="方正小标宋简体"/>
          <w:snapToGrid/>
          <w:kern w:val="2"/>
          <w:sz w:val="40"/>
          <w:szCs w:val="40"/>
        </w:rPr>
        <w:t>年度河南省</w:t>
      </w:r>
      <w:r>
        <w:rPr>
          <w:rFonts w:ascii="Times New Roman" w:eastAsia="方正小标宋简体"/>
          <w:snapToGrid/>
          <w:kern w:val="2"/>
          <w:sz w:val="40"/>
          <w:szCs w:val="40"/>
        </w:rPr>
        <w:t>DHI</w:t>
      </w:r>
      <w:r>
        <w:rPr>
          <w:rFonts w:ascii="Times New Roman" w:eastAsia="方正小标宋简体"/>
          <w:snapToGrid/>
          <w:kern w:val="2"/>
          <w:sz w:val="40"/>
          <w:szCs w:val="40"/>
        </w:rPr>
        <w:t>测定先进个人申请表</w:t>
      </w:r>
    </w:p>
    <w:tbl>
      <w:tblPr>
        <w:tblW w:w="93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6"/>
        <w:gridCol w:w="1303"/>
        <w:gridCol w:w="1017"/>
        <w:gridCol w:w="1417"/>
        <w:gridCol w:w="1134"/>
        <w:gridCol w:w="1276"/>
        <w:gridCol w:w="1843"/>
      </w:tblGrid>
      <w:tr w:rsidR="002C3D38" w14:paraId="0E4D05AD" w14:textId="77777777">
        <w:trPr>
          <w:trHeight w:val="615"/>
          <w:jc w:val="center"/>
        </w:trPr>
        <w:tc>
          <w:tcPr>
            <w:tcW w:w="1326" w:type="dxa"/>
          </w:tcPr>
          <w:p w14:paraId="4D487BDB" w14:textId="77777777" w:rsidR="002C3D38" w:rsidRDefault="0038343F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姓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 xml:space="preserve">  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名</w:t>
            </w:r>
          </w:p>
        </w:tc>
        <w:tc>
          <w:tcPr>
            <w:tcW w:w="1303" w:type="dxa"/>
          </w:tcPr>
          <w:p w14:paraId="70C45620" w14:textId="77777777" w:rsidR="002C3D38" w:rsidRDefault="002C3D38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</w:tc>
        <w:tc>
          <w:tcPr>
            <w:tcW w:w="1017" w:type="dxa"/>
          </w:tcPr>
          <w:p w14:paraId="3728F419" w14:textId="77777777" w:rsidR="002C3D38" w:rsidRDefault="0038343F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性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 xml:space="preserve"> 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别</w:t>
            </w:r>
          </w:p>
        </w:tc>
        <w:tc>
          <w:tcPr>
            <w:tcW w:w="1417" w:type="dxa"/>
          </w:tcPr>
          <w:p w14:paraId="39294145" w14:textId="77777777" w:rsidR="002C3D38" w:rsidRDefault="002C3D38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</w:tc>
        <w:tc>
          <w:tcPr>
            <w:tcW w:w="1134" w:type="dxa"/>
          </w:tcPr>
          <w:p w14:paraId="7EB9B3E7" w14:textId="77777777" w:rsidR="002C3D38" w:rsidRDefault="0038343F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出生日期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5379BD5" w14:textId="77777777" w:rsidR="002C3D38" w:rsidRDefault="002C3D38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</w:tc>
        <w:tc>
          <w:tcPr>
            <w:tcW w:w="1843" w:type="dxa"/>
            <w:vMerge w:val="restart"/>
            <w:tcBorders>
              <w:left w:val="single" w:sz="4" w:space="0" w:color="auto"/>
            </w:tcBorders>
          </w:tcPr>
          <w:p w14:paraId="3161F80C" w14:textId="77777777" w:rsidR="002C3D38" w:rsidRDefault="002C3D38">
            <w:pPr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  <w:p w14:paraId="1675AAA5" w14:textId="77777777" w:rsidR="002C3D38" w:rsidRDefault="002C3D38">
            <w:pPr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  <w:p w14:paraId="3B203DF4" w14:textId="77777777" w:rsidR="002C3D38" w:rsidRDefault="002C3D38">
            <w:pPr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  <w:p w14:paraId="5EF59474" w14:textId="77777777" w:rsidR="002C3D38" w:rsidRDefault="0038343F">
            <w:pPr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照片</w:t>
            </w:r>
          </w:p>
        </w:tc>
      </w:tr>
      <w:tr w:rsidR="002C3D38" w14:paraId="381A2CEC" w14:textId="77777777">
        <w:trPr>
          <w:trHeight w:val="615"/>
          <w:jc w:val="center"/>
        </w:trPr>
        <w:tc>
          <w:tcPr>
            <w:tcW w:w="1326" w:type="dxa"/>
          </w:tcPr>
          <w:p w14:paraId="3BDF8807" w14:textId="77777777" w:rsidR="002C3D38" w:rsidRDefault="0038343F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专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 xml:space="preserve">  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业</w:t>
            </w:r>
          </w:p>
        </w:tc>
        <w:tc>
          <w:tcPr>
            <w:tcW w:w="1303" w:type="dxa"/>
          </w:tcPr>
          <w:p w14:paraId="097247A4" w14:textId="77777777" w:rsidR="002C3D38" w:rsidRDefault="002C3D38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</w:tc>
        <w:tc>
          <w:tcPr>
            <w:tcW w:w="1017" w:type="dxa"/>
            <w:tcBorders>
              <w:right w:val="single" w:sz="4" w:space="0" w:color="auto"/>
            </w:tcBorders>
          </w:tcPr>
          <w:p w14:paraId="003322EB" w14:textId="77777777" w:rsidR="002C3D38" w:rsidRDefault="0038343F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电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 xml:space="preserve"> 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话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44CF37A9" w14:textId="77777777" w:rsidR="002C3D38" w:rsidRDefault="002C3D38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C972144" w14:textId="77777777" w:rsidR="002C3D38" w:rsidRDefault="0038343F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电子信箱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2CE411E2" w14:textId="77777777" w:rsidR="002C3D38" w:rsidRDefault="002C3D38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</w:tcPr>
          <w:p w14:paraId="448EDF52" w14:textId="77777777" w:rsidR="002C3D38" w:rsidRDefault="002C3D38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</w:tc>
      </w:tr>
      <w:tr w:rsidR="002C3D38" w14:paraId="2637AAF2" w14:textId="77777777">
        <w:trPr>
          <w:trHeight w:val="615"/>
          <w:jc w:val="center"/>
        </w:trPr>
        <w:tc>
          <w:tcPr>
            <w:tcW w:w="1326" w:type="dxa"/>
            <w:tcBorders>
              <w:right w:val="single" w:sz="4" w:space="0" w:color="auto"/>
            </w:tcBorders>
          </w:tcPr>
          <w:p w14:paraId="5F3A354C" w14:textId="77777777" w:rsidR="002C3D38" w:rsidRDefault="0038343F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4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毕业院校</w:t>
            </w:r>
          </w:p>
        </w:tc>
        <w:tc>
          <w:tcPr>
            <w:tcW w:w="2320" w:type="dxa"/>
            <w:gridSpan w:val="2"/>
            <w:tcBorders>
              <w:right w:val="single" w:sz="4" w:space="0" w:color="auto"/>
            </w:tcBorders>
          </w:tcPr>
          <w:p w14:paraId="571B7D19" w14:textId="77777777" w:rsidR="002C3D38" w:rsidRDefault="002C3D38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</w:tc>
        <w:tc>
          <w:tcPr>
            <w:tcW w:w="2551" w:type="dxa"/>
            <w:gridSpan w:val="2"/>
            <w:tcBorders>
              <w:right w:val="single" w:sz="4" w:space="0" w:color="auto"/>
            </w:tcBorders>
          </w:tcPr>
          <w:p w14:paraId="549B15C7" w14:textId="77777777" w:rsidR="002C3D38" w:rsidRDefault="0038343F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从事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DHI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测定工作年限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C9F4A22" w14:textId="77777777" w:rsidR="002C3D38" w:rsidRDefault="002C3D38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</w:tcPr>
          <w:p w14:paraId="65EBE832" w14:textId="77777777" w:rsidR="002C3D38" w:rsidRDefault="002C3D38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</w:tc>
      </w:tr>
      <w:tr w:rsidR="002C3D38" w14:paraId="15792A64" w14:textId="77777777">
        <w:trPr>
          <w:trHeight w:val="879"/>
          <w:jc w:val="center"/>
        </w:trPr>
        <w:tc>
          <w:tcPr>
            <w:tcW w:w="1326" w:type="dxa"/>
          </w:tcPr>
          <w:p w14:paraId="40A5C527" w14:textId="77777777" w:rsidR="002C3D38" w:rsidRDefault="0038343F">
            <w:pPr>
              <w:spacing w:line="40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有何专业</w:t>
            </w:r>
          </w:p>
          <w:p w14:paraId="32894EB2" w14:textId="77777777" w:rsidR="002C3D38" w:rsidRDefault="0038343F">
            <w:pPr>
              <w:spacing w:line="40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技术特长</w:t>
            </w:r>
          </w:p>
        </w:tc>
        <w:tc>
          <w:tcPr>
            <w:tcW w:w="7990" w:type="dxa"/>
            <w:gridSpan w:val="6"/>
          </w:tcPr>
          <w:p w14:paraId="589CE139" w14:textId="77777777" w:rsidR="002C3D38" w:rsidRDefault="002C3D38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</w:tc>
      </w:tr>
      <w:tr w:rsidR="002C3D38" w14:paraId="1F513B43" w14:textId="77777777">
        <w:trPr>
          <w:trHeight w:val="879"/>
          <w:jc w:val="center"/>
        </w:trPr>
        <w:tc>
          <w:tcPr>
            <w:tcW w:w="1326" w:type="dxa"/>
            <w:vAlign w:val="center"/>
          </w:tcPr>
          <w:p w14:paraId="645BFA45" w14:textId="77777777" w:rsidR="002C3D38" w:rsidRDefault="0038343F">
            <w:pPr>
              <w:spacing w:line="40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工作单位</w:t>
            </w:r>
          </w:p>
        </w:tc>
        <w:tc>
          <w:tcPr>
            <w:tcW w:w="7990" w:type="dxa"/>
            <w:gridSpan w:val="6"/>
          </w:tcPr>
          <w:p w14:paraId="379D0EE5" w14:textId="77777777" w:rsidR="002C3D38" w:rsidRDefault="002C3D38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</w:tc>
      </w:tr>
      <w:tr w:rsidR="002C3D38" w14:paraId="6935A124" w14:textId="77777777">
        <w:trPr>
          <w:cantSplit/>
          <w:trHeight w:val="2763"/>
          <w:jc w:val="center"/>
        </w:trPr>
        <w:tc>
          <w:tcPr>
            <w:tcW w:w="1326" w:type="dxa"/>
            <w:textDirection w:val="tbRlV"/>
            <w:vAlign w:val="center"/>
          </w:tcPr>
          <w:p w14:paraId="0A5B4B8A" w14:textId="77777777" w:rsidR="002C3D38" w:rsidRDefault="0038343F">
            <w:pPr>
              <w:spacing w:line="460" w:lineRule="exact"/>
              <w:ind w:left="113" w:right="113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个人简历</w:t>
            </w:r>
          </w:p>
        </w:tc>
        <w:tc>
          <w:tcPr>
            <w:tcW w:w="7990" w:type="dxa"/>
            <w:gridSpan w:val="6"/>
            <w:vAlign w:val="center"/>
          </w:tcPr>
          <w:p w14:paraId="6B6DAA92" w14:textId="77777777" w:rsidR="002C3D38" w:rsidRDefault="002C3D38">
            <w:pPr>
              <w:spacing w:line="460" w:lineRule="exact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</w:tc>
      </w:tr>
      <w:tr w:rsidR="002C3D38" w14:paraId="51C98006" w14:textId="77777777">
        <w:trPr>
          <w:trHeight w:val="2733"/>
          <w:jc w:val="center"/>
        </w:trPr>
        <w:tc>
          <w:tcPr>
            <w:tcW w:w="1326" w:type="dxa"/>
            <w:textDirection w:val="tbRlV"/>
            <w:vAlign w:val="center"/>
          </w:tcPr>
          <w:p w14:paraId="4973D6E4" w14:textId="77777777" w:rsidR="002C3D38" w:rsidRDefault="0038343F">
            <w:pPr>
              <w:spacing w:line="460" w:lineRule="exact"/>
              <w:ind w:left="113" w:right="113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工作业绩</w:t>
            </w:r>
          </w:p>
        </w:tc>
        <w:tc>
          <w:tcPr>
            <w:tcW w:w="7990" w:type="dxa"/>
            <w:gridSpan w:val="6"/>
            <w:vAlign w:val="bottom"/>
          </w:tcPr>
          <w:p w14:paraId="7C07C97B" w14:textId="77777777" w:rsidR="002C3D38" w:rsidRDefault="002C3D38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</w:tc>
      </w:tr>
      <w:tr w:rsidR="002C3D38" w14:paraId="734CA3D1" w14:textId="77777777">
        <w:trPr>
          <w:cantSplit/>
          <w:trHeight w:val="2729"/>
          <w:jc w:val="center"/>
        </w:trPr>
        <w:tc>
          <w:tcPr>
            <w:tcW w:w="1326" w:type="dxa"/>
            <w:textDirection w:val="tbRlV"/>
            <w:vAlign w:val="center"/>
          </w:tcPr>
          <w:p w14:paraId="3A414843" w14:textId="77777777" w:rsidR="002C3D38" w:rsidRDefault="0038343F">
            <w:pPr>
              <w:spacing w:line="460" w:lineRule="exact"/>
              <w:ind w:left="113" w:right="113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32"/>
              </w:rPr>
              <w:t>专家评审委员会意见</w:t>
            </w:r>
          </w:p>
        </w:tc>
        <w:tc>
          <w:tcPr>
            <w:tcW w:w="7990" w:type="dxa"/>
            <w:gridSpan w:val="6"/>
            <w:vAlign w:val="center"/>
          </w:tcPr>
          <w:p w14:paraId="757E0342" w14:textId="77777777" w:rsidR="002C3D38" w:rsidRDefault="002C3D38">
            <w:pPr>
              <w:ind w:firstLineChars="1950" w:firstLine="4290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  <w:p w14:paraId="7E5001C5" w14:textId="77777777" w:rsidR="002C3D38" w:rsidRDefault="002C3D38">
            <w:pPr>
              <w:tabs>
                <w:tab w:val="left" w:pos="6373"/>
              </w:tabs>
              <w:ind w:right="975"/>
              <w:jc w:val="right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  <w:p w14:paraId="5E60DA13" w14:textId="77777777" w:rsidR="002C3D38" w:rsidRDefault="002C3D38">
            <w:pPr>
              <w:tabs>
                <w:tab w:val="left" w:pos="6373"/>
              </w:tabs>
              <w:ind w:right="1395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</w:p>
          <w:p w14:paraId="449B0051" w14:textId="77777777" w:rsidR="002C3D38" w:rsidRDefault="0038343F">
            <w:pPr>
              <w:tabs>
                <w:tab w:val="left" w:pos="6373"/>
              </w:tabs>
              <w:ind w:right="1395" w:firstLineChars="1250" w:firstLine="2750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 xml:space="preserve">  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负责人：</w:t>
            </w:r>
          </w:p>
          <w:p w14:paraId="0967EF1B" w14:textId="77777777" w:rsidR="002C3D38" w:rsidRDefault="0038343F">
            <w:pPr>
              <w:spacing w:line="460" w:lineRule="exact"/>
              <w:jc w:val="center"/>
              <w:rPr>
                <w:rFonts w:ascii="Times New Roman" w:eastAsia="仿宋"/>
                <w:snapToGrid/>
                <w:kern w:val="2"/>
                <w:sz w:val="22"/>
                <w:szCs w:val="21"/>
              </w:rPr>
            </w:pP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 xml:space="preserve"> 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年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 xml:space="preserve">     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月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 xml:space="preserve">    </w:t>
            </w:r>
            <w:r>
              <w:rPr>
                <w:rFonts w:ascii="Times New Roman" w:eastAsia="仿宋"/>
                <w:snapToGrid/>
                <w:kern w:val="2"/>
                <w:sz w:val="22"/>
                <w:szCs w:val="21"/>
              </w:rPr>
              <w:t>日</w:t>
            </w:r>
          </w:p>
        </w:tc>
      </w:tr>
    </w:tbl>
    <w:p w14:paraId="5E356DED" w14:textId="77777777" w:rsidR="002C3D38" w:rsidRDefault="002C3D38">
      <w:pPr>
        <w:spacing w:beforeLines="50" w:before="156"/>
        <w:rPr>
          <w:rFonts w:ascii="Times New Roman"/>
          <w:snapToGrid/>
          <w:kern w:val="2"/>
          <w:sz w:val="21"/>
          <w:szCs w:val="32"/>
        </w:rPr>
      </w:pPr>
    </w:p>
    <w:sectPr w:rsidR="002C3D38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F7E6D7" w14:textId="77777777" w:rsidR="009018AA" w:rsidRDefault="009018AA">
      <w:r>
        <w:separator/>
      </w:r>
    </w:p>
  </w:endnote>
  <w:endnote w:type="continuationSeparator" w:id="0">
    <w:p w14:paraId="16968EF6" w14:textId="77777777" w:rsidR="009018AA" w:rsidRDefault="00901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94341E" w14:textId="7CE3CFCD" w:rsidR="002C3D38" w:rsidRDefault="00D4743D">
    <w:pPr>
      <w:pStyle w:val="a7"/>
      <w:rPr>
        <w:rFonts w:ascii="仿宋" w:eastAsia="仿宋" w:hAnsi="仿宋"/>
        <w:sz w:val="22"/>
      </w:rPr>
    </w:pPr>
    <w:r>
      <w:rPr>
        <w:rFonts w:ascii="仿宋" w:eastAsia="仿宋" w:hAnsi="仿宋"/>
        <w:sz w:val="22"/>
      </w:rPr>
      <w:t>-</w:t>
    </w:r>
    <w:r w:rsidR="0038343F">
      <w:rPr>
        <w:rFonts w:ascii="仿宋" w:eastAsia="仿宋" w:hAnsi="仿宋"/>
        <w:sz w:val="22"/>
      </w:rPr>
      <w:fldChar w:fldCharType="begin"/>
    </w:r>
    <w:r w:rsidR="0038343F">
      <w:rPr>
        <w:rFonts w:ascii="仿宋" w:eastAsia="仿宋" w:hAnsi="仿宋"/>
        <w:sz w:val="22"/>
      </w:rPr>
      <w:instrText xml:space="preserve"> PAGE   \* MERGEFORMAT </w:instrText>
    </w:r>
    <w:r w:rsidR="0038343F">
      <w:rPr>
        <w:rFonts w:ascii="仿宋" w:eastAsia="仿宋" w:hAnsi="仿宋"/>
        <w:sz w:val="22"/>
      </w:rPr>
      <w:fldChar w:fldCharType="separate"/>
    </w:r>
    <w:r w:rsidR="0038343F">
      <w:rPr>
        <w:rFonts w:ascii="仿宋" w:eastAsia="仿宋" w:hAnsi="仿宋"/>
        <w:sz w:val="22"/>
        <w:lang w:val="zh-CN"/>
      </w:rPr>
      <w:t>-</w:t>
    </w:r>
    <w:r w:rsidR="0038343F">
      <w:rPr>
        <w:rFonts w:ascii="仿宋" w:eastAsia="仿宋" w:hAnsi="仿宋"/>
        <w:sz w:val="22"/>
      </w:rPr>
      <w:t xml:space="preserve"> 2 -</w:t>
    </w:r>
    <w:r w:rsidR="0038343F">
      <w:rPr>
        <w:rFonts w:ascii="仿宋" w:eastAsia="仿宋" w:hAnsi="仿宋"/>
        <w:sz w:val="22"/>
      </w:rPr>
      <w:fldChar w:fldCharType="end"/>
    </w:r>
    <w:r>
      <w:rPr>
        <w:rFonts w:ascii="仿宋" w:eastAsia="仿宋" w:hAnsi="仿宋"/>
        <w:sz w:val="22"/>
      </w:rPr>
      <w:t>-</w:t>
    </w:r>
  </w:p>
  <w:p w14:paraId="39A0674C" w14:textId="77777777" w:rsidR="002C3D38" w:rsidRDefault="002C3D38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BC980A" w14:textId="28D2291C" w:rsidR="002C3D38" w:rsidRDefault="00D4743D">
    <w:pPr>
      <w:pStyle w:val="a7"/>
      <w:jc w:val="right"/>
      <w:rPr>
        <w:rFonts w:ascii="仿宋" w:eastAsia="仿宋" w:hAnsi="仿宋"/>
        <w:sz w:val="24"/>
      </w:rPr>
    </w:pPr>
    <w:r>
      <w:rPr>
        <w:rFonts w:ascii="仿宋" w:eastAsia="仿宋" w:hAnsi="仿宋"/>
        <w:sz w:val="24"/>
      </w:rPr>
      <w:t>-</w:t>
    </w:r>
    <w:r w:rsidR="0038343F">
      <w:rPr>
        <w:rFonts w:ascii="仿宋" w:eastAsia="仿宋" w:hAnsi="仿宋"/>
        <w:sz w:val="24"/>
      </w:rPr>
      <w:fldChar w:fldCharType="begin"/>
    </w:r>
    <w:r w:rsidR="0038343F">
      <w:rPr>
        <w:rFonts w:ascii="仿宋" w:eastAsia="仿宋" w:hAnsi="仿宋"/>
        <w:sz w:val="24"/>
      </w:rPr>
      <w:instrText xml:space="preserve"> PAGE   \* MERGEFORMAT </w:instrText>
    </w:r>
    <w:r w:rsidR="0038343F">
      <w:rPr>
        <w:rFonts w:ascii="仿宋" w:eastAsia="仿宋" w:hAnsi="仿宋"/>
        <w:sz w:val="24"/>
      </w:rPr>
      <w:fldChar w:fldCharType="separate"/>
    </w:r>
    <w:r w:rsidR="0038343F">
      <w:rPr>
        <w:rFonts w:ascii="仿宋" w:eastAsia="仿宋" w:hAnsi="仿宋"/>
        <w:sz w:val="24"/>
        <w:lang w:val="zh-CN"/>
      </w:rPr>
      <w:t>-</w:t>
    </w:r>
    <w:r w:rsidR="0038343F">
      <w:rPr>
        <w:rFonts w:ascii="仿宋" w:eastAsia="仿宋" w:hAnsi="仿宋"/>
        <w:sz w:val="24"/>
      </w:rPr>
      <w:t xml:space="preserve"> 1 -</w:t>
    </w:r>
    <w:r w:rsidR="0038343F">
      <w:rPr>
        <w:rFonts w:ascii="仿宋" w:eastAsia="仿宋" w:hAnsi="仿宋"/>
        <w:sz w:val="24"/>
      </w:rPr>
      <w:fldChar w:fldCharType="end"/>
    </w:r>
    <w:r>
      <w:rPr>
        <w:rFonts w:ascii="仿宋" w:eastAsia="仿宋" w:hAnsi="仿宋"/>
        <w:sz w:val="24"/>
      </w:rPr>
      <w:t>-</w:t>
    </w:r>
  </w:p>
  <w:p w14:paraId="5121705A" w14:textId="77777777" w:rsidR="002C3D38" w:rsidRDefault="002C3D3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B57328" w14:textId="77777777" w:rsidR="009018AA" w:rsidRDefault="009018AA">
      <w:r>
        <w:separator/>
      </w:r>
    </w:p>
  </w:footnote>
  <w:footnote w:type="continuationSeparator" w:id="0">
    <w:p w14:paraId="6D676590" w14:textId="77777777" w:rsidR="009018AA" w:rsidRDefault="009018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DF6F2F1E"/>
    <w:multiLevelType w:val="singleLevel"/>
    <w:tmpl w:val="DF6F2F1E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541141E0"/>
    <w:multiLevelType w:val="singleLevel"/>
    <w:tmpl w:val="541141E0"/>
    <w:lvl w:ilvl="0">
      <w:start w:val="4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attachedTemplate r:id="rId1"/>
  <w:defaultTabStop w:val="420"/>
  <w:evenAndOddHeaders/>
  <w:drawingGridHorizontalSpacing w:val="158"/>
  <w:drawingGridVerticalSpacing w:val="57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EAF7590"/>
    <w:rsid w:val="00006873"/>
    <w:rsid w:val="000074D8"/>
    <w:rsid w:val="000134D4"/>
    <w:rsid w:val="0001422D"/>
    <w:rsid w:val="00016EDA"/>
    <w:rsid w:val="00043013"/>
    <w:rsid w:val="0004382D"/>
    <w:rsid w:val="00060DE3"/>
    <w:rsid w:val="000648FE"/>
    <w:rsid w:val="000851E1"/>
    <w:rsid w:val="000B4DA6"/>
    <w:rsid w:val="000B5601"/>
    <w:rsid w:val="000D005A"/>
    <w:rsid w:val="000D61DB"/>
    <w:rsid w:val="000E405D"/>
    <w:rsid w:val="000F011B"/>
    <w:rsid w:val="000F585F"/>
    <w:rsid w:val="000F5F64"/>
    <w:rsid w:val="00100B93"/>
    <w:rsid w:val="00103021"/>
    <w:rsid w:val="00127E10"/>
    <w:rsid w:val="00134F9B"/>
    <w:rsid w:val="00192421"/>
    <w:rsid w:val="001A6AB1"/>
    <w:rsid w:val="001B24A7"/>
    <w:rsid w:val="001C26B0"/>
    <w:rsid w:val="001D10F2"/>
    <w:rsid w:val="001D3C05"/>
    <w:rsid w:val="001D5DB5"/>
    <w:rsid w:val="001E5A89"/>
    <w:rsid w:val="001F7C6E"/>
    <w:rsid w:val="00223311"/>
    <w:rsid w:val="0022433B"/>
    <w:rsid w:val="002244B5"/>
    <w:rsid w:val="002324F9"/>
    <w:rsid w:val="00240FB0"/>
    <w:rsid w:val="002506F2"/>
    <w:rsid w:val="0025590C"/>
    <w:rsid w:val="00264FC5"/>
    <w:rsid w:val="00267CC1"/>
    <w:rsid w:val="00274A9C"/>
    <w:rsid w:val="00280AEF"/>
    <w:rsid w:val="00282534"/>
    <w:rsid w:val="00284646"/>
    <w:rsid w:val="00286840"/>
    <w:rsid w:val="00287C66"/>
    <w:rsid w:val="002909D2"/>
    <w:rsid w:val="002A1FB2"/>
    <w:rsid w:val="002B04FA"/>
    <w:rsid w:val="002B3F63"/>
    <w:rsid w:val="002B7736"/>
    <w:rsid w:val="002C3A91"/>
    <w:rsid w:val="002C3D38"/>
    <w:rsid w:val="002C40FD"/>
    <w:rsid w:val="002F4342"/>
    <w:rsid w:val="00305499"/>
    <w:rsid w:val="00315358"/>
    <w:rsid w:val="00326E21"/>
    <w:rsid w:val="003312A8"/>
    <w:rsid w:val="00363354"/>
    <w:rsid w:val="0038343F"/>
    <w:rsid w:val="003A3D19"/>
    <w:rsid w:val="003B1E33"/>
    <w:rsid w:val="003C10F7"/>
    <w:rsid w:val="003C7FAB"/>
    <w:rsid w:val="003E1A80"/>
    <w:rsid w:val="003E2019"/>
    <w:rsid w:val="003E6395"/>
    <w:rsid w:val="003E6AEA"/>
    <w:rsid w:val="003F0FA3"/>
    <w:rsid w:val="003F5D88"/>
    <w:rsid w:val="00400B1E"/>
    <w:rsid w:val="00423282"/>
    <w:rsid w:val="00426596"/>
    <w:rsid w:val="00456168"/>
    <w:rsid w:val="00466BD5"/>
    <w:rsid w:val="00474065"/>
    <w:rsid w:val="004849A1"/>
    <w:rsid w:val="00485F74"/>
    <w:rsid w:val="00494402"/>
    <w:rsid w:val="004A0613"/>
    <w:rsid w:val="004A283F"/>
    <w:rsid w:val="004C6378"/>
    <w:rsid w:val="004D43DE"/>
    <w:rsid w:val="004F3B4A"/>
    <w:rsid w:val="004F5053"/>
    <w:rsid w:val="00500DE3"/>
    <w:rsid w:val="00510B86"/>
    <w:rsid w:val="00520850"/>
    <w:rsid w:val="00524E6D"/>
    <w:rsid w:val="00525E8D"/>
    <w:rsid w:val="00526FF4"/>
    <w:rsid w:val="00537045"/>
    <w:rsid w:val="00540DCA"/>
    <w:rsid w:val="0055489A"/>
    <w:rsid w:val="00571465"/>
    <w:rsid w:val="00571C2C"/>
    <w:rsid w:val="00585E51"/>
    <w:rsid w:val="005974F4"/>
    <w:rsid w:val="005A3DAB"/>
    <w:rsid w:val="005A59A3"/>
    <w:rsid w:val="005A7657"/>
    <w:rsid w:val="005D1688"/>
    <w:rsid w:val="005E3D9A"/>
    <w:rsid w:val="005F50D4"/>
    <w:rsid w:val="005F6F63"/>
    <w:rsid w:val="00604D31"/>
    <w:rsid w:val="0061330E"/>
    <w:rsid w:val="00615A3A"/>
    <w:rsid w:val="00621FFD"/>
    <w:rsid w:val="006320B3"/>
    <w:rsid w:val="00632CE7"/>
    <w:rsid w:val="00651FA1"/>
    <w:rsid w:val="006549CD"/>
    <w:rsid w:val="00654A75"/>
    <w:rsid w:val="00655DB6"/>
    <w:rsid w:val="00663C19"/>
    <w:rsid w:val="00670A43"/>
    <w:rsid w:val="00682196"/>
    <w:rsid w:val="00694DB8"/>
    <w:rsid w:val="00695D08"/>
    <w:rsid w:val="006A6CBD"/>
    <w:rsid w:val="006A70EE"/>
    <w:rsid w:val="006B53D7"/>
    <w:rsid w:val="006C6A79"/>
    <w:rsid w:val="006D4571"/>
    <w:rsid w:val="006F3294"/>
    <w:rsid w:val="006F3B00"/>
    <w:rsid w:val="006F5BD5"/>
    <w:rsid w:val="00702908"/>
    <w:rsid w:val="00717C33"/>
    <w:rsid w:val="007409CA"/>
    <w:rsid w:val="0074277F"/>
    <w:rsid w:val="0074791F"/>
    <w:rsid w:val="007562EA"/>
    <w:rsid w:val="00764143"/>
    <w:rsid w:val="00767AF7"/>
    <w:rsid w:val="00771296"/>
    <w:rsid w:val="00776846"/>
    <w:rsid w:val="00781149"/>
    <w:rsid w:val="007A1C16"/>
    <w:rsid w:val="007B0194"/>
    <w:rsid w:val="007C10FE"/>
    <w:rsid w:val="007D1C21"/>
    <w:rsid w:val="007D2520"/>
    <w:rsid w:val="007E446F"/>
    <w:rsid w:val="00815628"/>
    <w:rsid w:val="0081621A"/>
    <w:rsid w:val="008165C4"/>
    <w:rsid w:val="00816ED7"/>
    <w:rsid w:val="0082358F"/>
    <w:rsid w:val="00825F2C"/>
    <w:rsid w:val="0084199B"/>
    <w:rsid w:val="00853933"/>
    <w:rsid w:val="00856BB9"/>
    <w:rsid w:val="00871E87"/>
    <w:rsid w:val="00874142"/>
    <w:rsid w:val="00875E60"/>
    <w:rsid w:val="008852C4"/>
    <w:rsid w:val="00885D4F"/>
    <w:rsid w:val="00891206"/>
    <w:rsid w:val="008A5327"/>
    <w:rsid w:val="008B5C7D"/>
    <w:rsid w:val="008C2554"/>
    <w:rsid w:val="008D5034"/>
    <w:rsid w:val="008F3556"/>
    <w:rsid w:val="009018AA"/>
    <w:rsid w:val="009208AC"/>
    <w:rsid w:val="00930F30"/>
    <w:rsid w:val="00937AD0"/>
    <w:rsid w:val="00937D78"/>
    <w:rsid w:val="00940B33"/>
    <w:rsid w:val="00951A0F"/>
    <w:rsid w:val="00953C23"/>
    <w:rsid w:val="0095440F"/>
    <w:rsid w:val="0095537D"/>
    <w:rsid w:val="00955590"/>
    <w:rsid w:val="0095709D"/>
    <w:rsid w:val="00962970"/>
    <w:rsid w:val="00983395"/>
    <w:rsid w:val="009836F2"/>
    <w:rsid w:val="00990C05"/>
    <w:rsid w:val="009A0835"/>
    <w:rsid w:val="009B0A68"/>
    <w:rsid w:val="009B17AF"/>
    <w:rsid w:val="009B6790"/>
    <w:rsid w:val="009B789C"/>
    <w:rsid w:val="009D070C"/>
    <w:rsid w:val="009E060B"/>
    <w:rsid w:val="009E7449"/>
    <w:rsid w:val="009F0C10"/>
    <w:rsid w:val="00A12D78"/>
    <w:rsid w:val="00A14A73"/>
    <w:rsid w:val="00A25F52"/>
    <w:rsid w:val="00A4175C"/>
    <w:rsid w:val="00A5312C"/>
    <w:rsid w:val="00A7545A"/>
    <w:rsid w:val="00A75EE4"/>
    <w:rsid w:val="00A83746"/>
    <w:rsid w:val="00A8773E"/>
    <w:rsid w:val="00A90E32"/>
    <w:rsid w:val="00A94E81"/>
    <w:rsid w:val="00AA0921"/>
    <w:rsid w:val="00AA750D"/>
    <w:rsid w:val="00AB0482"/>
    <w:rsid w:val="00AB0DAA"/>
    <w:rsid w:val="00AB3B81"/>
    <w:rsid w:val="00AB4E3E"/>
    <w:rsid w:val="00AD0D5F"/>
    <w:rsid w:val="00AF2F11"/>
    <w:rsid w:val="00AF4405"/>
    <w:rsid w:val="00B019D2"/>
    <w:rsid w:val="00B0522E"/>
    <w:rsid w:val="00B34B52"/>
    <w:rsid w:val="00B47DDA"/>
    <w:rsid w:val="00B510EB"/>
    <w:rsid w:val="00B5379B"/>
    <w:rsid w:val="00B56F3B"/>
    <w:rsid w:val="00B57395"/>
    <w:rsid w:val="00B617E9"/>
    <w:rsid w:val="00B66A2B"/>
    <w:rsid w:val="00B8031B"/>
    <w:rsid w:val="00B80ED0"/>
    <w:rsid w:val="00B8115C"/>
    <w:rsid w:val="00B90D2B"/>
    <w:rsid w:val="00B96AC5"/>
    <w:rsid w:val="00BA3692"/>
    <w:rsid w:val="00BB426E"/>
    <w:rsid w:val="00BD1182"/>
    <w:rsid w:val="00BE24A8"/>
    <w:rsid w:val="00BF0F7C"/>
    <w:rsid w:val="00C0385C"/>
    <w:rsid w:val="00C1352C"/>
    <w:rsid w:val="00C219F3"/>
    <w:rsid w:val="00C22305"/>
    <w:rsid w:val="00C30564"/>
    <w:rsid w:val="00C308A5"/>
    <w:rsid w:val="00C31100"/>
    <w:rsid w:val="00C33083"/>
    <w:rsid w:val="00C44266"/>
    <w:rsid w:val="00C4513D"/>
    <w:rsid w:val="00C454DC"/>
    <w:rsid w:val="00C85324"/>
    <w:rsid w:val="00CA0003"/>
    <w:rsid w:val="00CB23D5"/>
    <w:rsid w:val="00CD1295"/>
    <w:rsid w:val="00CD225E"/>
    <w:rsid w:val="00CE6726"/>
    <w:rsid w:val="00CF1A77"/>
    <w:rsid w:val="00D16097"/>
    <w:rsid w:val="00D259FD"/>
    <w:rsid w:val="00D304BC"/>
    <w:rsid w:val="00D30602"/>
    <w:rsid w:val="00D34681"/>
    <w:rsid w:val="00D408DF"/>
    <w:rsid w:val="00D4743D"/>
    <w:rsid w:val="00D516A0"/>
    <w:rsid w:val="00D751CC"/>
    <w:rsid w:val="00D81717"/>
    <w:rsid w:val="00D851B9"/>
    <w:rsid w:val="00D86EBB"/>
    <w:rsid w:val="00D9291E"/>
    <w:rsid w:val="00DB528D"/>
    <w:rsid w:val="00DB52D3"/>
    <w:rsid w:val="00DC4C85"/>
    <w:rsid w:val="00DC7FD6"/>
    <w:rsid w:val="00DD284E"/>
    <w:rsid w:val="00DF3A3B"/>
    <w:rsid w:val="00E04D71"/>
    <w:rsid w:val="00E05A7D"/>
    <w:rsid w:val="00E05CE0"/>
    <w:rsid w:val="00E20B37"/>
    <w:rsid w:val="00E8560D"/>
    <w:rsid w:val="00EA52EF"/>
    <w:rsid w:val="00EC5376"/>
    <w:rsid w:val="00EC7C87"/>
    <w:rsid w:val="00EE36BC"/>
    <w:rsid w:val="00EF4EED"/>
    <w:rsid w:val="00F06680"/>
    <w:rsid w:val="00F11FB8"/>
    <w:rsid w:val="00F13BFF"/>
    <w:rsid w:val="00F26CAC"/>
    <w:rsid w:val="00F40989"/>
    <w:rsid w:val="00F4492E"/>
    <w:rsid w:val="00F61836"/>
    <w:rsid w:val="00F760D5"/>
    <w:rsid w:val="00F865C7"/>
    <w:rsid w:val="00F92862"/>
    <w:rsid w:val="00FB1CB2"/>
    <w:rsid w:val="00FD1EB1"/>
    <w:rsid w:val="00FD2C75"/>
    <w:rsid w:val="00FD738E"/>
    <w:rsid w:val="00FE1EE8"/>
    <w:rsid w:val="00FE3FB7"/>
    <w:rsid w:val="00FF4EA9"/>
    <w:rsid w:val="02377AD3"/>
    <w:rsid w:val="171B368C"/>
    <w:rsid w:val="2C310CF2"/>
    <w:rsid w:val="36FD0D02"/>
    <w:rsid w:val="39016102"/>
    <w:rsid w:val="399642B7"/>
    <w:rsid w:val="3CF62F08"/>
    <w:rsid w:val="3DD46125"/>
    <w:rsid w:val="3E7A565A"/>
    <w:rsid w:val="3FDD71A2"/>
    <w:rsid w:val="422053DB"/>
    <w:rsid w:val="4F772D19"/>
    <w:rsid w:val="69200FA2"/>
    <w:rsid w:val="6961599E"/>
    <w:rsid w:val="6EAF7590"/>
    <w:rsid w:val="75C0599F"/>
    <w:rsid w:val="796C632B"/>
    <w:rsid w:val="7B7153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2FE863"/>
  <w15:docId w15:val="{27C14D74-2FC7-4521-BBE5-31B4F4547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Times New Roman"/>
      <w:snapToGrid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  <w:rPr>
      <w:snapToGrid/>
    </w:r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page number"/>
    <w:basedOn w:val="a0"/>
    <w:semiHidden/>
    <w:qFormat/>
  </w:style>
  <w:style w:type="character" w:styleId="ad">
    <w:name w:val="FollowedHyperlink"/>
    <w:basedOn w:val="a0"/>
    <w:uiPriority w:val="99"/>
    <w:unhideWhenUsed/>
    <w:qFormat/>
    <w:rPr>
      <w:color w:val="954F72"/>
      <w:u w:val="single"/>
    </w:r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a">
    <w:name w:val="页眉 字符"/>
    <w:link w:val="a9"/>
    <w:uiPriority w:val="99"/>
    <w:qFormat/>
    <w:rPr>
      <w:rFonts w:ascii="宋体"/>
      <w:snapToGrid w:val="0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宋体"/>
      <w:snapToGrid w:val="0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宋体"/>
      <w:snapToGrid w:val="0"/>
      <w:sz w:val="18"/>
      <w:szCs w:val="18"/>
    </w:rPr>
  </w:style>
  <w:style w:type="character" w:customStyle="1" w:styleId="a4">
    <w:name w:val="日期 字符"/>
    <w:link w:val="a3"/>
    <w:uiPriority w:val="99"/>
    <w:semiHidden/>
    <w:qFormat/>
    <w:rPr>
      <w:rFonts w:ascii="宋体"/>
      <w:snapToGrid/>
      <w:sz w:val="30"/>
      <w:szCs w:val="30"/>
    </w:rPr>
  </w:style>
  <w:style w:type="paragraph" w:customStyle="1" w:styleId="1">
    <w:name w:val="列出段落1"/>
    <w:basedOn w:val="a"/>
    <w:uiPriority w:val="34"/>
    <w:qFormat/>
    <w:pPr>
      <w:widowControl/>
      <w:ind w:firstLineChars="200" w:firstLine="420"/>
      <w:jc w:val="left"/>
    </w:pPr>
    <w:rPr>
      <w:rFonts w:hAnsi="宋体" w:cs="宋体"/>
      <w:snapToGrid/>
      <w:sz w:val="24"/>
      <w:szCs w:val="24"/>
    </w:rPr>
  </w:style>
  <w:style w:type="character" w:customStyle="1" w:styleId="font41">
    <w:name w:val="font41"/>
    <w:basedOn w:val="a0"/>
    <w:qFormat/>
    <w:rPr>
      <w:rFonts w:ascii="仿宋" w:eastAsia="仿宋" w:hAnsi="仿宋" w:hint="eastAsia"/>
      <w:color w:val="000000"/>
      <w:sz w:val="24"/>
      <w:szCs w:val="24"/>
      <w:u w:val="none"/>
    </w:r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ffice\Desktop\DHI&#20013;&#24515;2017&#24180;10&#21495;&#25991;&#20214;-&#27827;&#21335;&#30465;&#22902;&#19994;&#21487;&#25345;&#32493;&#21457;&#23637;&#22823;&#20250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DHI中心2017年10号文件-河南省奶业可持续发展大会.dotx</Template>
  <TotalTime>131</TotalTime>
  <Pages>1</Pages>
  <Words>23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2006年生产财务计划和目标管理任务</dc:title>
  <dc:creator>office</dc:creator>
  <cp:lastModifiedBy>任 小丽</cp:lastModifiedBy>
  <cp:revision>50</cp:revision>
  <cp:lastPrinted>2020-05-22T02:13:00Z</cp:lastPrinted>
  <dcterms:created xsi:type="dcterms:W3CDTF">2017-12-13T07:39:00Z</dcterms:created>
  <dcterms:modified xsi:type="dcterms:W3CDTF">2020-05-22T02:25:00Z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